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F026FE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F026FE" w:rsidRDefault="001B1E7D" w:rsidP="001B1E7D">
            <w:pPr>
              <w:pStyle w:val="Nagwek1"/>
              <w:outlineLvl w:val="0"/>
              <w:rPr>
                <w:sz w:val="24"/>
                <w:szCs w:val="24"/>
              </w:rPr>
            </w:pPr>
            <w:r w:rsidRPr="00F026FE">
              <w:rPr>
                <w:sz w:val="24"/>
                <w:szCs w:val="24"/>
              </w:rPr>
              <w:t>Dane osobowe</w:t>
            </w:r>
          </w:p>
        </w:tc>
      </w:tr>
      <w:tr w:rsidR="000172E5" w:rsidRPr="00F026FE" w14:paraId="234049EB" w14:textId="77777777" w:rsidTr="002B36DA">
        <w:sdt>
          <w:sdtPr>
            <w:rPr>
              <w:sz w:val="24"/>
              <w:szCs w:val="24"/>
            </w:r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F026FE" w:rsidRDefault="007147D7" w:rsidP="002B36DA">
                <w:pPr>
                  <w:pStyle w:val="Wcicienormalne"/>
                  <w:ind w:left="0"/>
                  <w:rPr>
                    <w:sz w:val="24"/>
                    <w:szCs w:val="24"/>
                  </w:rPr>
                </w:pPr>
                <w:r w:rsidRPr="00F026FE">
                  <w:rPr>
                    <w:sz w:val="24"/>
                    <w:szCs w:val="24"/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F026FE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F026FE" w14:paraId="05EFA5FA" w14:textId="77777777" w:rsidTr="002B36DA">
        <w:trPr>
          <w:trHeight w:val="839"/>
        </w:trPr>
        <w:tc>
          <w:tcPr>
            <w:tcW w:w="1414" w:type="pct"/>
            <w:vAlign w:val="bottom"/>
          </w:tcPr>
          <w:p w14:paraId="74607E88" w14:textId="65EEA869" w:rsidR="000172E5" w:rsidRPr="00F026FE" w:rsidRDefault="009313FD" w:rsidP="002B36DA">
            <w:pPr>
              <w:pStyle w:val="Wcicienormalne"/>
              <w:ind w:left="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F026FE">
                  <w:rPr>
                    <w:sz w:val="24"/>
                    <w:szCs w:val="24"/>
                    <w:lang w:bidi="pl-PL"/>
                  </w:rPr>
                  <w:t>Nazwisko</w:t>
                </w:r>
              </w:sdtContent>
            </w:sdt>
            <w:r w:rsidR="006865CF" w:rsidRPr="00F026FE">
              <w:rPr>
                <w:sz w:val="24"/>
                <w:szCs w:val="24"/>
              </w:rPr>
              <w:t xml:space="preserve"> </w:t>
            </w:r>
            <w:r w:rsidR="00F026FE" w:rsidRPr="00F026FE">
              <w:rPr>
                <w:sz w:val="24"/>
                <w:szCs w:val="24"/>
              </w:rPr>
              <w:t xml:space="preserve">  </w:t>
            </w:r>
            <w:r w:rsidR="002B36DA">
              <w:rPr>
                <w:sz w:val="24"/>
                <w:szCs w:val="24"/>
              </w:rPr>
              <w:t xml:space="preserve">               </w:t>
            </w:r>
            <w:r w:rsidR="006865CF" w:rsidRPr="00362FC8">
              <w:rPr>
                <w:sz w:val="22"/>
                <w:szCs w:val="24"/>
              </w:rPr>
              <w:t>(osoba</w:t>
            </w:r>
            <w:r w:rsidR="00E47687" w:rsidRPr="00362FC8">
              <w:rPr>
                <w:sz w:val="22"/>
                <w:szCs w:val="24"/>
              </w:rPr>
              <w:t xml:space="preserve"> zgłaszająca noclegi</w:t>
            </w:r>
            <w:r w:rsidR="006865CF" w:rsidRPr="00362FC8">
              <w:rPr>
                <w:sz w:val="22"/>
                <w:szCs w:val="24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F026FE" w:rsidRDefault="000172E5" w:rsidP="00311D4F">
            <w:pPr>
              <w:rPr>
                <w:sz w:val="24"/>
                <w:szCs w:val="24"/>
              </w:rPr>
            </w:pPr>
          </w:p>
        </w:tc>
      </w:tr>
      <w:tr w:rsidR="00292898" w:rsidRPr="00F026FE" w14:paraId="0028B6F9" w14:textId="77777777" w:rsidTr="002B36DA">
        <w:tc>
          <w:tcPr>
            <w:tcW w:w="1414" w:type="pct"/>
            <w:vAlign w:val="bottom"/>
          </w:tcPr>
          <w:p w14:paraId="55BF1A52" w14:textId="77777777" w:rsidR="00292898" w:rsidRPr="00F026FE" w:rsidRDefault="009313FD" w:rsidP="002B36DA">
            <w:pPr>
              <w:pStyle w:val="Wcicienormalne"/>
              <w:ind w:left="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F026FE">
                  <w:rPr>
                    <w:sz w:val="24"/>
                    <w:szCs w:val="24"/>
                    <w:lang w:bidi="pl-PL"/>
                  </w:rPr>
                  <w:t>Telefon komórkowy</w:t>
                </w:r>
              </w:sdtContent>
            </w:sdt>
            <w:r w:rsidR="00292898" w:rsidRPr="00F026FE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F026FE" w:rsidRDefault="00292898" w:rsidP="00311D4F">
            <w:pPr>
              <w:rPr>
                <w:sz w:val="24"/>
                <w:szCs w:val="24"/>
              </w:rPr>
            </w:pPr>
          </w:p>
        </w:tc>
      </w:tr>
      <w:tr w:rsidR="000172E5" w:rsidRPr="00F026FE" w14:paraId="43CAB2F7" w14:textId="77777777" w:rsidTr="002B36DA">
        <w:trPr>
          <w:trHeight w:val="706"/>
        </w:trPr>
        <w:tc>
          <w:tcPr>
            <w:tcW w:w="1414" w:type="pct"/>
            <w:vAlign w:val="bottom"/>
          </w:tcPr>
          <w:p w14:paraId="35001173" w14:textId="58234C4E" w:rsidR="006865CF" w:rsidRPr="00F026FE" w:rsidRDefault="009313FD" w:rsidP="002B36DA">
            <w:pPr>
              <w:pStyle w:val="Wcicienormalne"/>
              <w:ind w:left="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F026FE">
                  <w:rPr>
                    <w:sz w:val="24"/>
                    <w:szCs w:val="24"/>
                    <w:lang w:bidi="pl-PL"/>
                  </w:rPr>
                  <w:t>Adres e-mail</w:t>
                </w:r>
              </w:sdtContent>
            </w:sdt>
            <w:r w:rsidR="006865CF" w:rsidRPr="00F026FE">
              <w:rPr>
                <w:sz w:val="24"/>
                <w:szCs w:val="24"/>
              </w:rPr>
              <w:t xml:space="preserve"> </w:t>
            </w:r>
            <w:r w:rsidR="002B36DA">
              <w:rPr>
                <w:sz w:val="24"/>
                <w:szCs w:val="24"/>
              </w:rPr>
              <w:t xml:space="preserve">                </w:t>
            </w:r>
            <w:r w:rsidR="006865CF" w:rsidRPr="00362FC8">
              <w:rPr>
                <w:sz w:val="22"/>
                <w:szCs w:val="24"/>
              </w:rPr>
              <w:t>(na ten adres zostanie wysłana wiadomość dot. zezwolenia na nocleg)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F026FE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F026FE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F026FE" w:rsidRDefault="000172E5" w:rsidP="006145D8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0172E5" w:rsidRPr="00F026FE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F026FE" w:rsidRDefault="001B1E7D" w:rsidP="001B1E7D">
            <w:pPr>
              <w:pStyle w:val="Nagwek1"/>
              <w:outlineLvl w:val="0"/>
              <w:rPr>
                <w:sz w:val="24"/>
                <w:szCs w:val="24"/>
              </w:rPr>
            </w:pPr>
            <w:r w:rsidRPr="00F026FE">
              <w:rPr>
                <w:sz w:val="24"/>
                <w:szCs w:val="24"/>
              </w:rPr>
              <w:t xml:space="preserve">Dane </w:t>
            </w:r>
            <w:r w:rsidR="007A5FB5" w:rsidRPr="00F026FE">
              <w:rPr>
                <w:sz w:val="24"/>
                <w:szCs w:val="24"/>
              </w:rPr>
              <w:t>nt. noclegów</w:t>
            </w:r>
          </w:p>
        </w:tc>
      </w:tr>
      <w:tr w:rsidR="000172E5" w:rsidRPr="00F026FE" w14:paraId="3DB7C705" w14:textId="77777777" w:rsidTr="002B36DA">
        <w:tc>
          <w:tcPr>
            <w:tcW w:w="1414" w:type="pct"/>
            <w:vAlign w:val="bottom"/>
          </w:tcPr>
          <w:p w14:paraId="472549F7" w14:textId="5D332DAB" w:rsidR="000172E5" w:rsidRPr="00F026FE" w:rsidRDefault="006865CF" w:rsidP="002B36DA">
            <w:pPr>
              <w:pStyle w:val="Wcicienormalne"/>
              <w:ind w:left="0"/>
              <w:rPr>
                <w:sz w:val="24"/>
                <w:szCs w:val="24"/>
              </w:rPr>
            </w:pPr>
            <w:r w:rsidRPr="00F026FE">
              <w:rPr>
                <w:sz w:val="24"/>
                <w:szCs w:val="24"/>
              </w:rPr>
              <w:t xml:space="preserve">Liczba noclegów </w:t>
            </w:r>
            <w:r w:rsidR="002B36DA">
              <w:rPr>
                <w:sz w:val="24"/>
                <w:szCs w:val="24"/>
              </w:rPr>
              <w:t xml:space="preserve">          </w:t>
            </w:r>
            <w:r w:rsidR="00A85EA0" w:rsidRPr="00362FC8">
              <w:rPr>
                <w:sz w:val="22"/>
                <w:szCs w:val="24"/>
              </w:rPr>
              <w:t>(</w:t>
            </w:r>
            <w:r w:rsidRPr="00362FC8">
              <w:rPr>
                <w:sz w:val="22"/>
                <w:szCs w:val="24"/>
              </w:rP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F026FE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F026FE" w14:paraId="6CC25DE8" w14:textId="77777777" w:rsidTr="002B36DA">
        <w:trPr>
          <w:trHeight w:val="159"/>
        </w:trPr>
        <w:tc>
          <w:tcPr>
            <w:tcW w:w="1414" w:type="pct"/>
            <w:vAlign w:val="bottom"/>
          </w:tcPr>
          <w:p w14:paraId="4E5AEED8" w14:textId="77777777" w:rsidR="000172E5" w:rsidRPr="00F026FE" w:rsidRDefault="006865CF" w:rsidP="002B36DA">
            <w:pPr>
              <w:pStyle w:val="Wcicienormalne"/>
              <w:ind w:left="0"/>
              <w:rPr>
                <w:sz w:val="24"/>
                <w:szCs w:val="24"/>
              </w:rPr>
            </w:pPr>
            <w:r w:rsidRPr="00F026FE">
              <w:rPr>
                <w:sz w:val="24"/>
                <w:szCs w:val="24"/>
              </w:rP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F026FE" w:rsidRDefault="000172E5" w:rsidP="00311D4F">
            <w:pPr>
              <w:rPr>
                <w:sz w:val="24"/>
                <w:szCs w:val="24"/>
              </w:rPr>
            </w:pPr>
          </w:p>
        </w:tc>
      </w:tr>
      <w:tr w:rsidR="00292898" w:rsidRPr="00F026FE" w14:paraId="2FF08FE3" w14:textId="77777777" w:rsidTr="002B36DA">
        <w:trPr>
          <w:trHeight w:val="521"/>
        </w:trPr>
        <w:tc>
          <w:tcPr>
            <w:tcW w:w="1414" w:type="pct"/>
            <w:vAlign w:val="bottom"/>
          </w:tcPr>
          <w:p w14:paraId="77998E74" w14:textId="21E1B281" w:rsidR="00292898" w:rsidRPr="00F026FE" w:rsidRDefault="00292898" w:rsidP="002B36DA">
            <w:pPr>
              <w:pStyle w:val="Wcicienormalne"/>
              <w:ind w:left="0"/>
              <w:rPr>
                <w:sz w:val="24"/>
                <w:szCs w:val="24"/>
              </w:rPr>
            </w:pPr>
            <w:r w:rsidRPr="00F026FE">
              <w:rPr>
                <w:sz w:val="24"/>
                <w:szCs w:val="24"/>
              </w:rPr>
              <w:t xml:space="preserve">Planowane miejsce biwakowania </w:t>
            </w:r>
            <w:r w:rsidR="002B36DA">
              <w:rPr>
                <w:sz w:val="24"/>
                <w:szCs w:val="24"/>
              </w:rPr>
              <w:t xml:space="preserve">   </w:t>
            </w:r>
            <w:r w:rsidRPr="00362FC8">
              <w:rPr>
                <w:sz w:val="22"/>
                <w:szCs w:val="24"/>
              </w:rPr>
              <w:t>(nazwa obszaru</w:t>
            </w:r>
            <w:r w:rsidR="003C3EF4" w:rsidRPr="00362FC8">
              <w:rPr>
                <w:sz w:val="22"/>
                <w:szCs w:val="24"/>
              </w:rPr>
              <w:t>, lokalizacja</w:t>
            </w:r>
            <w:r w:rsidRPr="00362FC8">
              <w:rPr>
                <w:sz w:val="22"/>
                <w:szCs w:val="24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F026FE" w:rsidRDefault="00292898" w:rsidP="00311D4F">
            <w:pPr>
              <w:rPr>
                <w:sz w:val="24"/>
                <w:szCs w:val="24"/>
              </w:rPr>
            </w:pPr>
          </w:p>
        </w:tc>
      </w:tr>
      <w:tr w:rsidR="000172E5" w:rsidRPr="00F026FE" w14:paraId="3130B6CA" w14:textId="77777777" w:rsidTr="002B36DA">
        <w:trPr>
          <w:trHeight w:val="60"/>
        </w:trPr>
        <w:tc>
          <w:tcPr>
            <w:tcW w:w="1414" w:type="pct"/>
            <w:vAlign w:val="bottom"/>
          </w:tcPr>
          <w:p w14:paraId="3ACCD187" w14:textId="77777777" w:rsidR="000172E5" w:rsidRPr="00F026FE" w:rsidRDefault="000172E5" w:rsidP="000B2CBC">
            <w:pPr>
              <w:pStyle w:val="Wcicienormalne"/>
              <w:rPr>
                <w:sz w:val="24"/>
                <w:szCs w:val="24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F026FE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F026FE" w14:paraId="20E5CAF0" w14:textId="77777777" w:rsidTr="002B36DA">
        <w:tc>
          <w:tcPr>
            <w:tcW w:w="1414" w:type="pct"/>
            <w:vAlign w:val="bottom"/>
          </w:tcPr>
          <w:p w14:paraId="34E132BC" w14:textId="77777777" w:rsidR="000172E5" w:rsidRPr="00F026FE" w:rsidRDefault="000172E5" w:rsidP="006145D8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F026FE" w:rsidRDefault="000172E5" w:rsidP="006145D8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F71B2C" w:rsidRPr="00F026FE" w14:paraId="3348F9F0" w14:textId="77777777" w:rsidTr="002B36DA">
        <w:trPr>
          <w:trHeight w:val="287"/>
        </w:trPr>
        <w:tc>
          <w:tcPr>
            <w:tcW w:w="1414" w:type="pct"/>
            <w:vAlign w:val="bottom"/>
          </w:tcPr>
          <w:p w14:paraId="1484C1A8" w14:textId="0557E4E8" w:rsidR="00F71B2C" w:rsidRDefault="002B36DA" w:rsidP="00362FC8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 xml:space="preserve">Zgoda na </w:t>
            </w:r>
            <w:r w:rsidR="00F71B2C" w:rsidRPr="00F026FE">
              <w:rPr>
                <w:rFonts w:cs="Times New Roman"/>
                <w:color w:val="000000" w:themeColor="text1"/>
                <w:sz w:val="24"/>
                <w:szCs w:val="24"/>
              </w:rPr>
              <w:t xml:space="preserve">gromadzenie danych osobowych  </w:t>
            </w:r>
          </w:p>
          <w:p w14:paraId="1E6A7FB7" w14:textId="4375FF3E" w:rsidR="00362FC8" w:rsidRPr="00F026FE" w:rsidRDefault="00362FC8" w:rsidP="00362FC8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6B25A8E" w14:textId="26D52347" w:rsidR="00722B33" w:rsidRPr="00F026FE" w:rsidRDefault="00116691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 xml:space="preserve">                                                                                                                       </w:t>
            </w:r>
          </w:p>
        </w:tc>
      </w:tr>
      <w:tr w:rsidR="00F71B2C" w:rsidRPr="00F026FE" w14:paraId="1814EA32" w14:textId="77777777" w:rsidTr="002B36DA">
        <w:tc>
          <w:tcPr>
            <w:tcW w:w="1414" w:type="pct"/>
            <w:vAlign w:val="bottom"/>
          </w:tcPr>
          <w:p w14:paraId="281CF6D8" w14:textId="228E2D25" w:rsidR="00F71B2C" w:rsidRPr="00F026FE" w:rsidRDefault="00F71B2C" w:rsidP="00A85EA0">
            <w:pPr>
              <w:rPr>
                <w:rFonts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F026FE" w:rsidRDefault="009313FD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 w:rsidRPr="00F026F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E408C" w:rsidRPr="00F026FE">
              <w:rPr>
                <w:sz w:val="24"/>
                <w:szCs w:val="24"/>
              </w:rPr>
              <w:t xml:space="preserve"> </w:t>
            </w:r>
            <w:r w:rsidR="00D41D3C" w:rsidRPr="00F026FE">
              <w:rPr>
                <w:sz w:val="24"/>
                <w:szCs w:val="24"/>
              </w:rPr>
              <w:t>Z</w:t>
            </w:r>
            <w:r w:rsidR="00F71B2C" w:rsidRPr="00F026FE">
              <w:rPr>
                <w:sz w:val="24"/>
                <w:szCs w:val="24"/>
              </w:rPr>
              <w:t>apoznałem się regulaminem obowiązującym na obszarze objętym programem „Zanocuj w lesie”</w:t>
            </w:r>
          </w:p>
        </w:tc>
      </w:tr>
    </w:tbl>
    <w:p w14:paraId="42D43D30" w14:textId="62DB42DB" w:rsidR="000172E5" w:rsidRDefault="000172E5" w:rsidP="00F026FE">
      <w:pPr>
        <w:rPr>
          <w:sz w:val="24"/>
          <w:szCs w:val="24"/>
        </w:rPr>
      </w:pPr>
    </w:p>
    <w:p w14:paraId="10A0A4F4" w14:textId="7DE4CC80" w:rsidR="00047C8B" w:rsidRDefault="00047C8B" w:rsidP="00F026FE">
      <w:pPr>
        <w:rPr>
          <w:sz w:val="24"/>
          <w:szCs w:val="24"/>
        </w:rPr>
      </w:pPr>
    </w:p>
    <w:p w14:paraId="578FC49A" w14:textId="77777777" w:rsidR="00047C8B" w:rsidRDefault="00047C8B" w:rsidP="00047C8B">
      <w:pPr>
        <w:jc w:val="center"/>
        <w:rPr>
          <w:rFonts w:ascii="Arial" w:hAnsi="Arial" w:cs="Arial"/>
          <w:b/>
          <w:sz w:val="20"/>
          <w:szCs w:val="20"/>
        </w:rPr>
      </w:pPr>
    </w:p>
    <w:p w14:paraId="6E3CB3B2" w14:textId="77777777" w:rsidR="00047C8B" w:rsidRDefault="00047C8B" w:rsidP="00047C8B">
      <w:pPr>
        <w:jc w:val="center"/>
        <w:rPr>
          <w:rFonts w:ascii="Arial" w:hAnsi="Arial" w:cs="Arial"/>
          <w:b/>
          <w:sz w:val="20"/>
          <w:szCs w:val="20"/>
        </w:rPr>
      </w:pPr>
    </w:p>
    <w:p w14:paraId="4376E56F" w14:textId="77777777" w:rsidR="00047C8B" w:rsidRDefault="00047C8B" w:rsidP="00047C8B">
      <w:pPr>
        <w:jc w:val="center"/>
        <w:rPr>
          <w:rFonts w:ascii="Arial" w:hAnsi="Arial" w:cs="Arial"/>
          <w:b/>
          <w:sz w:val="20"/>
          <w:szCs w:val="20"/>
        </w:rPr>
      </w:pPr>
    </w:p>
    <w:p w14:paraId="176B029B" w14:textId="29C69CB7" w:rsidR="00047C8B" w:rsidRPr="00A7145F" w:rsidRDefault="00047C8B" w:rsidP="00047C8B">
      <w:pPr>
        <w:jc w:val="center"/>
        <w:rPr>
          <w:rFonts w:ascii="Arial" w:hAnsi="Arial" w:cs="Arial"/>
          <w:b/>
          <w:sz w:val="20"/>
          <w:szCs w:val="20"/>
        </w:rPr>
      </w:pPr>
      <w:r w:rsidRPr="00A7145F">
        <w:rPr>
          <w:rFonts w:ascii="Arial" w:hAnsi="Arial" w:cs="Arial"/>
          <w:b/>
          <w:sz w:val="20"/>
          <w:szCs w:val="20"/>
        </w:rPr>
        <w:lastRenderedPageBreak/>
        <w:t xml:space="preserve">KLAUZULA INFORMACYJNA O PRZETWARZANIU DANYCH OSOBOWYCH „ZANOCUJ W LESIE” </w:t>
      </w:r>
    </w:p>
    <w:p w14:paraId="7F4FB9B0" w14:textId="77777777" w:rsidR="00047C8B" w:rsidRPr="00A7145F" w:rsidRDefault="00047C8B" w:rsidP="00047C8B">
      <w:pPr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>Zgodnie z art. 13 ust. 1 i ust. 2 Rozporządzenia Parlamentu Europejskiego i Rady (UE) 2016/679 z dnia 27.04.2016 r. (zwane dalej RODO) w związku z przetwarzaniem Pana(i) danych osobowych uprzejmie informujemy, że:</w:t>
      </w:r>
    </w:p>
    <w:p w14:paraId="30939CC9" w14:textId="14897910" w:rsidR="00047C8B" w:rsidRPr="00A7145F" w:rsidRDefault="00047C8B" w:rsidP="00047C8B">
      <w:pPr>
        <w:pStyle w:val="Akapitzlist"/>
        <w:numPr>
          <w:ilvl w:val="0"/>
          <w:numId w:val="23"/>
        </w:numPr>
        <w:ind w:left="567" w:hanging="283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 xml:space="preserve"> Administratorem Pana(i) danych osobowych (ADO) jest Państwowe Gospodarstwo Leśne Lasy Państwowe Nadleśnictwo </w:t>
      </w:r>
      <w:r>
        <w:rPr>
          <w:rFonts w:ascii="Arial" w:hAnsi="Arial" w:cs="Arial"/>
          <w:sz w:val="20"/>
          <w:szCs w:val="20"/>
        </w:rPr>
        <w:t>Czarne Człuchowskie</w:t>
      </w:r>
      <w:r w:rsidRPr="00A7145F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ul. Długa 2, 77-330 Czarne </w:t>
      </w:r>
    </w:p>
    <w:p w14:paraId="29F28AA3" w14:textId="686FADAE" w:rsidR="00047C8B" w:rsidRPr="00A7145F" w:rsidRDefault="00047C8B" w:rsidP="00047C8B">
      <w:pPr>
        <w:pStyle w:val="Akapitzlist"/>
        <w:numPr>
          <w:ilvl w:val="0"/>
          <w:numId w:val="23"/>
        </w:numPr>
        <w:ind w:left="567" w:hanging="283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 xml:space="preserve"> Nasze dane kontaktowe to: Nadleśnictwo </w:t>
      </w:r>
      <w:r>
        <w:rPr>
          <w:rFonts w:ascii="Arial" w:hAnsi="Arial" w:cs="Arial"/>
          <w:sz w:val="20"/>
          <w:szCs w:val="20"/>
        </w:rPr>
        <w:t xml:space="preserve">Czarne Człuchowskie </w:t>
      </w:r>
      <w:r w:rsidRPr="00A7145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ul. Długa 2, 77-330 Czarne </w:t>
      </w:r>
      <w:r w:rsidRPr="00A7145F">
        <w:rPr>
          <w:rFonts w:ascii="Arial" w:hAnsi="Arial" w:cs="Arial"/>
          <w:sz w:val="20"/>
          <w:szCs w:val="20"/>
        </w:rPr>
        <w:t>.</w:t>
      </w:r>
    </w:p>
    <w:p w14:paraId="58BD4ADB" w14:textId="04C3D2A5" w:rsidR="00047C8B" w:rsidRPr="00A7145F" w:rsidRDefault="00047C8B" w:rsidP="00047C8B">
      <w:pPr>
        <w:pStyle w:val="Akapitzlist"/>
        <w:numPr>
          <w:ilvl w:val="0"/>
          <w:numId w:val="23"/>
        </w:numPr>
        <w:spacing w:after="0"/>
        <w:ind w:left="567" w:hanging="283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 xml:space="preserve"> W sprawach związanych z danymi osobowymi jesteśmy dostępni pod adresem </w:t>
      </w:r>
      <w:r w:rsidRPr="00A7145F">
        <w:rPr>
          <w:rFonts w:ascii="Arial" w:hAnsi="Arial" w:cs="Arial"/>
          <w:sz w:val="20"/>
          <w:szCs w:val="20"/>
        </w:rPr>
        <w:br/>
        <w:t xml:space="preserve">e-mail: 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HYPERLINK "mailto:</w:instrText>
      </w:r>
      <w:r w:rsidRPr="00047C8B">
        <w:rPr>
          <w:rFonts w:ascii="Arial" w:hAnsi="Arial" w:cs="Arial"/>
          <w:sz w:val="20"/>
          <w:szCs w:val="20"/>
        </w:rPr>
        <w:instrText>czarne@szczecinek.lasy.gov.pl</w:instrText>
      </w:r>
      <w:r>
        <w:rPr>
          <w:rFonts w:ascii="Arial" w:hAnsi="Arial" w:cs="Arial"/>
          <w:sz w:val="20"/>
          <w:szCs w:val="20"/>
        </w:rPr>
        <w:instrText xml:space="preserve">" </w:instrText>
      </w:r>
      <w:r>
        <w:rPr>
          <w:rFonts w:ascii="Arial" w:hAnsi="Arial" w:cs="Arial"/>
          <w:sz w:val="20"/>
          <w:szCs w:val="20"/>
        </w:rPr>
        <w:fldChar w:fldCharType="separate"/>
      </w:r>
      <w:r w:rsidRPr="00F851BA">
        <w:rPr>
          <w:rStyle w:val="Hipercze"/>
          <w:rFonts w:ascii="Arial" w:hAnsi="Arial" w:cs="Arial"/>
          <w:sz w:val="20"/>
          <w:szCs w:val="20"/>
        </w:rPr>
        <w:t>czarne@szczecinek.lasy.gov.pl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</w:t>
      </w:r>
      <w:r w:rsidRPr="00A7145F">
        <w:rPr>
          <w:rFonts w:ascii="Arial" w:hAnsi="Arial" w:cs="Arial"/>
          <w:sz w:val="20"/>
          <w:szCs w:val="20"/>
        </w:rPr>
        <w:t xml:space="preserve"> lub pod adresem wskazanym w pkt 2. </w:t>
      </w:r>
    </w:p>
    <w:p w14:paraId="70EDA3E0" w14:textId="77777777" w:rsidR="00047C8B" w:rsidRPr="00A7145F" w:rsidRDefault="00047C8B" w:rsidP="00047C8B">
      <w:pPr>
        <w:pStyle w:val="Akapitzlist"/>
        <w:numPr>
          <w:ilvl w:val="0"/>
          <w:numId w:val="23"/>
        </w:numPr>
        <w:spacing w:after="0"/>
        <w:ind w:left="567" w:hanging="283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 xml:space="preserve"> Cele i podstawy przetwarzania</w:t>
      </w:r>
    </w:p>
    <w:p w14:paraId="67B4ACED" w14:textId="77777777" w:rsidR="00047C8B" w:rsidRPr="00A7145F" w:rsidRDefault="00047C8B" w:rsidP="00047C8B">
      <w:pPr>
        <w:pStyle w:val="Akapitzlist"/>
        <w:spacing w:after="0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>Przetwarzanie danych osobowych odbywa się w celu:</w:t>
      </w:r>
    </w:p>
    <w:p w14:paraId="195AF750" w14:textId="77777777" w:rsidR="00047C8B" w:rsidRPr="00A7145F" w:rsidRDefault="00047C8B" w:rsidP="00047C8B">
      <w:pPr>
        <w:pStyle w:val="Akapitzlist"/>
        <w:numPr>
          <w:ilvl w:val="0"/>
          <w:numId w:val="27"/>
        </w:numPr>
        <w:spacing w:after="0"/>
        <w:ind w:left="1134" w:firstLine="0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>zgody wyrażonej przez osobę której dane dotyczą – art. 6 ust. 1 lit. a RODO;</w:t>
      </w:r>
    </w:p>
    <w:p w14:paraId="51CE6B2A" w14:textId="77777777" w:rsidR="00047C8B" w:rsidRPr="00A7145F" w:rsidRDefault="00047C8B" w:rsidP="00047C8B">
      <w:pPr>
        <w:pStyle w:val="Akapitzlist"/>
        <w:numPr>
          <w:ilvl w:val="0"/>
          <w:numId w:val="27"/>
        </w:numPr>
        <w:spacing w:after="0"/>
        <w:ind w:left="1134" w:firstLine="0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>prawnie uzasadnionego interesu realizowanego przez ADO,  polegający na prowadzeniu działalności edukacyjnej i promocyjnej – art. 6 ust. 1 lit. f RODO;</w:t>
      </w:r>
    </w:p>
    <w:p w14:paraId="76F1FF73" w14:textId="77777777" w:rsidR="00047C8B" w:rsidRPr="00A7145F" w:rsidRDefault="00047C8B" w:rsidP="00047C8B">
      <w:pPr>
        <w:pStyle w:val="Akapitzlist"/>
        <w:numPr>
          <w:ilvl w:val="0"/>
          <w:numId w:val="27"/>
        </w:numPr>
        <w:spacing w:after="0"/>
        <w:ind w:left="1134" w:firstLine="0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>prawnie uzasadnionego interesu realizowanego przez ADO, polegający na administracji wewnętrznej jednostki organizacyjnej, w tym utrzymania, statystyki i raportowania wewnętrznego – art. 6 ust. 1 lit. f RODO.</w:t>
      </w:r>
    </w:p>
    <w:p w14:paraId="3CE1CCC6" w14:textId="77777777" w:rsidR="00047C8B" w:rsidRPr="00A7145F" w:rsidRDefault="00047C8B" w:rsidP="00047C8B">
      <w:pPr>
        <w:pStyle w:val="Akapitzlist"/>
        <w:numPr>
          <w:ilvl w:val="0"/>
          <w:numId w:val="27"/>
        </w:numPr>
        <w:spacing w:after="0"/>
        <w:ind w:left="1134" w:firstLine="0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>prawnie uzasadnionego interesu realizowanego przez ADO do ewentualnego ustalenia, dochodzenia lub obrony przed roszczeniami –– art. 6 ust. 1 lit. f RODO.</w:t>
      </w:r>
    </w:p>
    <w:p w14:paraId="3D799448" w14:textId="77777777" w:rsidR="00047C8B" w:rsidRPr="00A7145F" w:rsidRDefault="00047C8B" w:rsidP="00047C8B">
      <w:pPr>
        <w:pStyle w:val="Akapitzlist"/>
        <w:numPr>
          <w:ilvl w:val="0"/>
          <w:numId w:val="23"/>
        </w:numPr>
        <w:spacing w:after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Okres przechowywania danych. Stosownie do tego informujemy, że:</w:t>
      </w:r>
    </w:p>
    <w:p w14:paraId="7C3A6B83" w14:textId="77777777" w:rsidR="00047C8B" w:rsidRPr="00A7145F" w:rsidRDefault="00047C8B" w:rsidP="00047C8B">
      <w:pPr>
        <w:pStyle w:val="Akapitzlist"/>
        <w:numPr>
          <w:ilvl w:val="0"/>
          <w:numId w:val="24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w przypadku, gdy ADO przetwarza dane osobowe na podstawie uzasadnionego interesu, okres przetwarzania trwa do momentu ustania w/w interesu (np. okres przedawnienia roszczeń cywilnoprawnych);</w:t>
      </w:r>
    </w:p>
    <w:p w14:paraId="683B8D3A" w14:textId="77777777" w:rsidR="00047C8B" w:rsidRPr="00A7145F" w:rsidRDefault="00047C8B" w:rsidP="00047C8B">
      <w:pPr>
        <w:pStyle w:val="Akapitzlist"/>
        <w:numPr>
          <w:ilvl w:val="0"/>
          <w:numId w:val="24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 xml:space="preserve">w przypadku, gdy ADO przetwarza dane osobowe, ponieważ jest to konieczne z uwagi na obowiązujące przepisy prawa, wynika z prawnego obowiązku ciążącego na ADO lub jest związane ze sprawowaniem władzy publicznej, okres przechowywania danych </w:t>
      </w:r>
      <w:r w:rsidRPr="00A7145F">
        <w:rPr>
          <w:rStyle w:val="LPzwykly"/>
          <w:rFonts w:ascii="Arial" w:hAnsi="Arial" w:cs="Arial"/>
          <w:sz w:val="20"/>
          <w:szCs w:val="20"/>
        </w:rPr>
        <w:br/>
        <w:t>w tym celu określają przepisy szczególne;</w:t>
      </w:r>
    </w:p>
    <w:p w14:paraId="4FA5E806" w14:textId="77777777" w:rsidR="00047C8B" w:rsidRPr="00A7145F" w:rsidRDefault="00047C8B" w:rsidP="00047C8B">
      <w:pPr>
        <w:pStyle w:val="Akapitzlist"/>
        <w:numPr>
          <w:ilvl w:val="0"/>
          <w:numId w:val="24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w przypadku braku konkretnych wymogów prawnych lub umownych, podstawowy okres przechowywania danych w przypadku zapisów i innej dokumentacji dowodowej sporządzonej w trakcie wykonywania umowy wynosi maksymalnie 10 lat;</w:t>
      </w:r>
    </w:p>
    <w:p w14:paraId="2AC314FC" w14:textId="77777777" w:rsidR="00047C8B" w:rsidRPr="00A7145F" w:rsidRDefault="00047C8B" w:rsidP="00047C8B">
      <w:pPr>
        <w:pStyle w:val="Akapitzlist"/>
        <w:numPr>
          <w:ilvl w:val="0"/>
          <w:numId w:val="24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 xml:space="preserve">w pozostałych przypadkach będziemy przechowywać dane osobowe do chwili realizacji zadania, o którego dane zostały zebrane a następnie, jeśli chodzi o materiały archiwalne, przez czas wynikający z przepisów ustawy z dnia 14 lipca 1983 r. </w:t>
      </w:r>
      <w:r w:rsidRPr="00A7145F">
        <w:rPr>
          <w:rStyle w:val="LPzwykly"/>
          <w:rFonts w:ascii="Arial" w:hAnsi="Arial" w:cs="Arial"/>
          <w:sz w:val="20"/>
          <w:szCs w:val="20"/>
        </w:rPr>
        <w:br/>
        <w:t>o narodowym zasobie archiwalnym i archiwach (Dz.U.2018 r. poz. 217 ze zm.)</w:t>
      </w:r>
    </w:p>
    <w:p w14:paraId="1908C31E" w14:textId="77777777" w:rsidR="00047C8B" w:rsidRPr="00A7145F" w:rsidRDefault="00047C8B" w:rsidP="00047C8B">
      <w:pPr>
        <w:pStyle w:val="Akapitzlist"/>
        <w:numPr>
          <w:ilvl w:val="0"/>
          <w:numId w:val="23"/>
        </w:numPr>
        <w:ind w:left="567" w:hanging="283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 xml:space="preserve"> Odbiorcy danych: </w:t>
      </w:r>
    </w:p>
    <w:p w14:paraId="003218E3" w14:textId="77777777" w:rsidR="00047C8B" w:rsidRPr="00A7145F" w:rsidRDefault="00047C8B" w:rsidP="00047C8B">
      <w:pPr>
        <w:pStyle w:val="Akapitzlist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Odbiorcami danych osobowych mogą zostać:</w:t>
      </w:r>
    </w:p>
    <w:p w14:paraId="1CF17EC7" w14:textId="77777777" w:rsidR="00047C8B" w:rsidRPr="00A7145F" w:rsidRDefault="00047C8B" w:rsidP="00047C8B">
      <w:pPr>
        <w:pStyle w:val="Akapitzlist"/>
        <w:numPr>
          <w:ilvl w:val="0"/>
          <w:numId w:val="25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organy nadzorujące przestrzeganie prawa, organy regulacyjne i inne uprawnione organy administracji publicznej;</w:t>
      </w:r>
    </w:p>
    <w:p w14:paraId="7799689D" w14:textId="77777777" w:rsidR="00047C8B" w:rsidRPr="00A7145F" w:rsidRDefault="00047C8B" w:rsidP="00047C8B">
      <w:pPr>
        <w:pStyle w:val="Akapitzlist"/>
        <w:numPr>
          <w:ilvl w:val="0"/>
          <w:numId w:val="25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podmioty świadczące usługi w zakresie dochodzenia należności;</w:t>
      </w:r>
    </w:p>
    <w:p w14:paraId="534F52D5" w14:textId="77777777" w:rsidR="00047C8B" w:rsidRPr="00A7145F" w:rsidRDefault="00047C8B" w:rsidP="00047C8B">
      <w:pPr>
        <w:pStyle w:val="Akapitzlist"/>
        <w:numPr>
          <w:ilvl w:val="0"/>
          <w:numId w:val="25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 xml:space="preserve">podmioty przetwarzające dane osobowe na mocy umów powierzenia przetwarzania danych osobowych. Dane przekazujemy tylko wówczas i tylko w takim zakresie, w jakim jest to rzeczywiście niezbędne i wymagane w myśl bezwzględnie obowiązujących przepisów prawa i w sposób zgodny z tymi przepisami. </w:t>
      </w:r>
    </w:p>
    <w:p w14:paraId="2529A2B4" w14:textId="77777777" w:rsidR="00047C8B" w:rsidRPr="00A7145F" w:rsidRDefault="00047C8B" w:rsidP="00047C8B">
      <w:pPr>
        <w:pStyle w:val="Akapitzlist"/>
        <w:numPr>
          <w:ilvl w:val="0"/>
          <w:numId w:val="23"/>
        </w:numPr>
        <w:ind w:left="567" w:hanging="283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 xml:space="preserve"> Osoby, których dane dotyczą informujemy o przysługującym prawie do:</w:t>
      </w:r>
    </w:p>
    <w:p w14:paraId="49538764" w14:textId="77777777" w:rsidR="00047C8B" w:rsidRPr="00A7145F" w:rsidRDefault="00047C8B" w:rsidP="00047C8B">
      <w:pPr>
        <w:pStyle w:val="Akapitzlist"/>
        <w:numPr>
          <w:ilvl w:val="0"/>
          <w:numId w:val="26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dostępu do swoich danych osobowych i żądania ich kopii;</w:t>
      </w:r>
    </w:p>
    <w:p w14:paraId="247DE36B" w14:textId="77777777" w:rsidR="00047C8B" w:rsidRPr="00A7145F" w:rsidRDefault="00047C8B" w:rsidP="00047C8B">
      <w:pPr>
        <w:pStyle w:val="Akapitzlist"/>
        <w:numPr>
          <w:ilvl w:val="0"/>
          <w:numId w:val="26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sprostowania (poprawiania) swoich danych;</w:t>
      </w:r>
    </w:p>
    <w:p w14:paraId="0C8A3C6B" w14:textId="77777777" w:rsidR="00047C8B" w:rsidRPr="00A7145F" w:rsidRDefault="00047C8B" w:rsidP="00047C8B">
      <w:pPr>
        <w:pStyle w:val="Akapitzlist"/>
        <w:numPr>
          <w:ilvl w:val="0"/>
          <w:numId w:val="26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lastRenderedPageBreak/>
        <w:t xml:space="preserve">żądania ograniczenia przetwarzania swoich danych; </w:t>
      </w:r>
    </w:p>
    <w:p w14:paraId="2E3C7F5B" w14:textId="77777777" w:rsidR="00047C8B" w:rsidRPr="00A7145F" w:rsidRDefault="00047C8B" w:rsidP="00047C8B">
      <w:pPr>
        <w:pStyle w:val="Akapitzlist"/>
        <w:numPr>
          <w:ilvl w:val="0"/>
          <w:numId w:val="26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 xml:space="preserve">przenoszenia danych; </w:t>
      </w:r>
    </w:p>
    <w:p w14:paraId="61EE9F85" w14:textId="77777777" w:rsidR="00047C8B" w:rsidRPr="00A7145F" w:rsidRDefault="00047C8B" w:rsidP="00047C8B">
      <w:pPr>
        <w:pStyle w:val="Akapitzlist"/>
        <w:numPr>
          <w:ilvl w:val="0"/>
          <w:numId w:val="26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usunięcia danych, w sytuacji, gdy przetwarzanie danych nie następuje w celu wywiązania się z obowiązku wynikającego z przepisu prawa lub w ramach sprawowania władzy publicznej;</w:t>
      </w:r>
    </w:p>
    <w:p w14:paraId="1A6AACE0" w14:textId="77777777" w:rsidR="00047C8B" w:rsidRPr="00A7145F" w:rsidRDefault="00047C8B" w:rsidP="00047C8B">
      <w:pPr>
        <w:pStyle w:val="Akapitzlist"/>
        <w:numPr>
          <w:ilvl w:val="0"/>
          <w:numId w:val="26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wniesienia skargi do organu nadzorczego – Prezesa Urzędu Ochrony Danych Osobowych.</w:t>
      </w:r>
    </w:p>
    <w:p w14:paraId="0976D503" w14:textId="77777777" w:rsidR="00047C8B" w:rsidRPr="00A7145F" w:rsidRDefault="00047C8B" w:rsidP="00047C8B">
      <w:pPr>
        <w:pStyle w:val="Akapitzlist"/>
        <w:numPr>
          <w:ilvl w:val="0"/>
          <w:numId w:val="23"/>
        </w:numPr>
        <w:ind w:left="567" w:hanging="283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 xml:space="preserve"> Informacja o wymogu/dobrowolności podania danych:</w:t>
      </w:r>
    </w:p>
    <w:p w14:paraId="2ED67A14" w14:textId="77777777" w:rsidR="00047C8B" w:rsidRPr="00A7145F" w:rsidRDefault="00047C8B" w:rsidP="00047C8B">
      <w:pPr>
        <w:pStyle w:val="Akapitzlist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Podanie danych ma charakter dobrowolny, ale jest konieczne i wymagane przepisami prawa, aby uczestniczyć w Programie „Zanocuj w lesie”.</w:t>
      </w:r>
    </w:p>
    <w:p w14:paraId="75162EA0" w14:textId="77777777" w:rsidR="00047C8B" w:rsidRPr="00A7145F" w:rsidRDefault="00047C8B" w:rsidP="00047C8B">
      <w:pPr>
        <w:pStyle w:val="Akapitzlist"/>
        <w:numPr>
          <w:ilvl w:val="0"/>
          <w:numId w:val="23"/>
        </w:numPr>
        <w:ind w:left="567" w:hanging="283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 xml:space="preserve"> Zautomatyzowane podejmowanie decyzji:</w:t>
      </w:r>
    </w:p>
    <w:p w14:paraId="6F079666" w14:textId="77777777" w:rsidR="00047C8B" w:rsidRPr="00A7145F" w:rsidRDefault="00047C8B" w:rsidP="00047C8B">
      <w:pPr>
        <w:pStyle w:val="Akapitzlist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Zebrane dane nie będą podlegały automatyzacji podejmowania decyzji oraz nie będą profilowane, a także nie będą przekazywane do państw trzecich.</w:t>
      </w:r>
    </w:p>
    <w:p w14:paraId="4D863C9E" w14:textId="77777777" w:rsidR="00047C8B" w:rsidRPr="00F026FE" w:rsidRDefault="00047C8B" w:rsidP="00F026FE">
      <w:pPr>
        <w:rPr>
          <w:sz w:val="24"/>
          <w:szCs w:val="24"/>
        </w:rPr>
      </w:pPr>
    </w:p>
    <w:sectPr w:rsidR="00047C8B" w:rsidRPr="00F026FE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9A3D52" w14:textId="77777777" w:rsidR="009313FD" w:rsidRDefault="009313FD" w:rsidP="000172E5">
      <w:pPr>
        <w:spacing w:after="0" w:line="240" w:lineRule="auto"/>
      </w:pPr>
      <w:r>
        <w:separator/>
      </w:r>
    </w:p>
  </w:endnote>
  <w:endnote w:type="continuationSeparator" w:id="0">
    <w:p w14:paraId="111111D7" w14:textId="77777777" w:rsidR="009313FD" w:rsidRDefault="009313FD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3E48F81-6DD7-49A5-AA8D-F6646B95C798}"/>
    <w:embedBold r:id="rId2" w:fontKey="{CF85E0D0-A7C4-4686-A92E-74CCFB71CB7D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E374430C-2C3F-490D-BCE3-84F9A343AE48}"/>
    <w:embedBold r:id="rId4" w:fontKey="{F6E90B88-CBFA-4A78-B2D3-2B271CC807AE}"/>
    <w:embedItalic r:id="rId5" w:fontKey="{7603081F-6434-4EA4-A76C-E7CA75285DFD}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017370E1-1A88-4408-A222-D08C8E25991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7200463E-63FA-4372-B017-F95DE5219DE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654DACD3-733F-4EAC-AA31-F8CAE5D629B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F8EF6F" w14:textId="77777777" w:rsidR="009313FD" w:rsidRDefault="009313FD" w:rsidP="000172E5">
      <w:pPr>
        <w:spacing w:after="0" w:line="240" w:lineRule="auto"/>
      </w:pPr>
      <w:r>
        <w:separator/>
      </w:r>
    </w:p>
  </w:footnote>
  <w:footnote w:type="continuationSeparator" w:id="0">
    <w:p w14:paraId="6EE338DB" w14:textId="77777777" w:rsidR="009313FD" w:rsidRDefault="009313FD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100261FF" w:rsidR="00B337A2" w:rsidRPr="00F71B2C" w:rsidRDefault="00722B33" w:rsidP="00362FC8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Formularz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  <w:r w:rsidR="00CF423E">
            <w:rPr>
              <w:color w:val="333333" w:themeColor="accent6" w:themeShade="80"/>
              <w:sz w:val="30"/>
              <w:szCs w:val="30"/>
            </w:rPr>
            <w:t xml:space="preserve">w Nadleśnictwie </w:t>
          </w:r>
          <w:r w:rsidR="00CF423E">
            <w:rPr>
              <w:color w:val="333333" w:themeColor="accent6" w:themeShade="80"/>
              <w:sz w:val="30"/>
              <w:szCs w:val="30"/>
            </w:rPr>
            <w:br/>
            <w:t xml:space="preserve">Czarne Człuchowskie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13C0E"/>
    <w:multiLevelType w:val="hybridMultilevel"/>
    <w:tmpl w:val="25B01588"/>
    <w:lvl w:ilvl="0" w:tplc="0415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F836ACD"/>
    <w:multiLevelType w:val="hybridMultilevel"/>
    <w:tmpl w:val="11B48938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AD35392"/>
    <w:multiLevelType w:val="hybridMultilevel"/>
    <w:tmpl w:val="837EEC22"/>
    <w:lvl w:ilvl="0" w:tplc="0415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846B4B"/>
    <w:multiLevelType w:val="hybridMultilevel"/>
    <w:tmpl w:val="6CBE1406"/>
    <w:lvl w:ilvl="0" w:tplc="13DE9FE4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5D0786E"/>
    <w:multiLevelType w:val="hybridMultilevel"/>
    <w:tmpl w:val="0E3ECE68"/>
    <w:lvl w:ilvl="0" w:tplc="0415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9"/>
  </w:num>
  <w:num w:numId="4">
    <w:abstractNumId w:val="14"/>
  </w:num>
  <w:num w:numId="5">
    <w:abstractNumId w:val="15"/>
  </w:num>
  <w:num w:numId="6">
    <w:abstractNumId w:val="23"/>
  </w:num>
  <w:num w:numId="7">
    <w:abstractNumId w:val="8"/>
  </w:num>
  <w:num w:numId="8">
    <w:abstractNumId w:val="12"/>
  </w:num>
  <w:num w:numId="9">
    <w:abstractNumId w:val="21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1"/>
  </w:num>
  <w:num w:numId="15">
    <w:abstractNumId w:val="10"/>
  </w:num>
  <w:num w:numId="16">
    <w:abstractNumId w:val="20"/>
  </w:num>
  <w:num w:numId="17">
    <w:abstractNumId w:val="4"/>
  </w:num>
  <w:num w:numId="18">
    <w:abstractNumId w:val="26"/>
  </w:num>
  <w:num w:numId="19">
    <w:abstractNumId w:val="22"/>
  </w:num>
  <w:num w:numId="20">
    <w:abstractNumId w:val="17"/>
  </w:num>
  <w:num w:numId="21">
    <w:abstractNumId w:val="25"/>
  </w:num>
  <w:num w:numId="22">
    <w:abstractNumId w:val="5"/>
  </w:num>
  <w:num w:numId="23">
    <w:abstractNumId w:val="18"/>
  </w:num>
  <w:num w:numId="24">
    <w:abstractNumId w:val="24"/>
  </w:num>
  <w:num w:numId="25">
    <w:abstractNumId w:val="0"/>
  </w:num>
  <w:num w:numId="26">
    <w:abstractNumId w:val="16"/>
  </w:num>
  <w:num w:numId="27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47C8B"/>
    <w:rsid w:val="00052382"/>
    <w:rsid w:val="0006568A"/>
    <w:rsid w:val="0007402E"/>
    <w:rsid w:val="00076F0F"/>
    <w:rsid w:val="00084253"/>
    <w:rsid w:val="000B2CBC"/>
    <w:rsid w:val="000D1F49"/>
    <w:rsid w:val="00116691"/>
    <w:rsid w:val="001374ED"/>
    <w:rsid w:val="00153425"/>
    <w:rsid w:val="001727CA"/>
    <w:rsid w:val="00177D00"/>
    <w:rsid w:val="001800AB"/>
    <w:rsid w:val="001B1E7D"/>
    <w:rsid w:val="002875D9"/>
    <w:rsid w:val="00292898"/>
    <w:rsid w:val="002A2C0D"/>
    <w:rsid w:val="002B36DA"/>
    <w:rsid w:val="002C56E6"/>
    <w:rsid w:val="002E408C"/>
    <w:rsid w:val="00311D4F"/>
    <w:rsid w:val="0034390E"/>
    <w:rsid w:val="00344849"/>
    <w:rsid w:val="00361E11"/>
    <w:rsid w:val="00362FC8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23641"/>
    <w:rsid w:val="00546482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22B33"/>
    <w:rsid w:val="00770F25"/>
    <w:rsid w:val="007A35A8"/>
    <w:rsid w:val="007A5FB5"/>
    <w:rsid w:val="007B0A85"/>
    <w:rsid w:val="007C6A52"/>
    <w:rsid w:val="0082043E"/>
    <w:rsid w:val="00846B76"/>
    <w:rsid w:val="0086797B"/>
    <w:rsid w:val="008A264B"/>
    <w:rsid w:val="008D50F5"/>
    <w:rsid w:val="008E203A"/>
    <w:rsid w:val="008E3141"/>
    <w:rsid w:val="0091229C"/>
    <w:rsid w:val="009313FD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A3B01"/>
    <w:rsid w:val="00AC4A73"/>
    <w:rsid w:val="00B16E82"/>
    <w:rsid w:val="00B337A2"/>
    <w:rsid w:val="00B9321E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CF423E"/>
    <w:rsid w:val="00D16163"/>
    <w:rsid w:val="00D241A1"/>
    <w:rsid w:val="00D41D3C"/>
    <w:rsid w:val="00D57211"/>
    <w:rsid w:val="00DB3FAD"/>
    <w:rsid w:val="00DC71EC"/>
    <w:rsid w:val="00E47687"/>
    <w:rsid w:val="00E61C09"/>
    <w:rsid w:val="00EB3B58"/>
    <w:rsid w:val="00EC0F6C"/>
    <w:rsid w:val="00EC7359"/>
    <w:rsid w:val="00EE3054"/>
    <w:rsid w:val="00F00606"/>
    <w:rsid w:val="00F01256"/>
    <w:rsid w:val="00F026FE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22B33"/>
    <w:rPr>
      <w:color w:val="605E5C"/>
      <w:shd w:val="clear" w:color="auto" w:fill="E1DFDD"/>
    </w:rPr>
  </w:style>
  <w:style w:type="character" w:customStyle="1" w:styleId="LPzwykly">
    <w:name w:val="LP_zwykly"/>
    <w:basedOn w:val="Domylnaczcionkaakapitu"/>
    <w:qFormat/>
    <w:rsid w:val="00047C8B"/>
  </w:style>
  <w:style w:type="paragraph" w:styleId="Akapitzlist">
    <w:name w:val="List Paragraph"/>
    <w:basedOn w:val="Normalny"/>
    <w:uiPriority w:val="34"/>
    <w:qFormat/>
    <w:rsid w:val="00047C8B"/>
    <w:pPr>
      <w:spacing w:before="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28705E"/>
    <w:rsid w:val="00413332"/>
    <w:rsid w:val="0043313D"/>
    <w:rsid w:val="006D7532"/>
    <w:rsid w:val="007361B2"/>
    <w:rsid w:val="00756A93"/>
    <w:rsid w:val="00756ED6"/>
    <w:rsid w:val="00782D0D"/>
    <w:rsid w:val="007F34AE"/>
    <w:rsid w:val="00970599"/>
    <w:rsid w:val="009903F3"/>
    <w:rsid w:val="00CA7B8E"/>
    <w:rsid w:val="00D44728"/>
    <w:rsid w:val="00E556F2"/>
    <w:rsid w:val="00E64337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5501213-27A6-4D8C-983D-F044F8CD9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3</Pages>
  <Words>640</Words>
  <Characters>3840</Characters>
  <Application>Microsoft Office Word</Application>
  <DocSecurity>0</DocSecurity>
  <Lines>32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4472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2021-10-04T11:16:00Z</dcterms:created>
  <dcterms:modified xsi:type="dcterms:W3CDTF">2021-10-04T11:30:00Z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